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A6D62" w14:textId="77777777" w:rsidR="00D06B6B" w:rsidRPr="00D06B6B" w:rsidRDefault="00D06B6B" w:rsidP="00D06B6B">
      <w:pPr>
        <w:tabs>
          <w:tab w:val="left" w:pos="1304"/>
          <w:tab w:val="left" w:pos="5500"/>
        </w:tabs>
        <w:autoSpaceDE w:val="0"/>
        <w:autoSpaceDN w:val="0"/>
        <w:adjustRightInd w:val="0"/>
        <w:spacing w:before="800" w:line="360" w:lineRule="auto"/>
        <w:rPr>
          <w:rFonts w:ascii="Tahoma" w:hAnsi="Tahoma" w:cs="Times New Roman"/>
          <w:b/>
          <w:color w:val="1A1A1A"/>
          <w:sz w:val="16"/>
          <w:szCs w:val="16"/>
          <w:lang w:val="en-US"/>
        </w:rPr>
      </w:pPr>
      <w:r>
        <w:rPr>
          <w:rFonts w:ascii="Times New Roman" w:eastAsiaTheme="minorEastAsia" w:hAnsi="Times New Roman" w:cs="Times New Roman"/>
          <w:color w:val="1A1A1A"/>
          <w:sz w:val="16"/>
          <w:szCs w:val="16"/>
          <w:lang w:val="en-US"/>
        </w:rPr>
        <w:tab/>
      </w:r>
      <w:r w:rsidRPr="00D06B6B">
        <w:rPr>
          <w:rFonts w:ascii="Tahoma" w:eastAsiaTheme="minorEastAsia" w:hAnsi="Tahoma" w:cs="Times New Roman"/>
          <w:b/>
          <w:color w:val="1A1A1A"/>
          <w:sz w:val="16"/>
          <w:szCs w:val="16"/>
          <w:lang w:val="en-US"/>
        </w:rPr>
        <w:t>feladó:</w:t>
      </w:r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ab/>
      </w:r>
      <w:r w:rsidRPr="00D06B6B">
        <w:rPr>
          <w:rFonts w:ascii="Tahoma" w:hAnsi="Tahoma" w:cs="Times New Roman"/>
          <w:b/>
          <w:color w:val="1A1A1A"/>
          <w:sz w:val="16"/>
          <w:szCs w:val="16"/>
          <w:lang w:val="en-US"/>
        </w:rPr>
        <w:t>Intézményi azonosító:</w:t>
      </w:r>
    </w:p>
    <w:p w14:paraId="71E31FD1" w14:textId="77777777" w:rsidR="00D06B6B" w:rsidRPr="00D06B6B" w:rsidRDefault="00D06B6B" w:rsidP="00D06B6B">
      <w:pPr>
        <w:tabs>
          <w:tab w:val="left" w:pos="1304"/>
          <w:tab w:val="left" w:pos="5500"/>
        </w:tabs>
        <w:autoSpaceDE w:val="0"/>
        <w:autoSpaceDN w:val="0"/>
        <w:adjustRightInd w:val="0"/>
        <w:spacing w:line="276" w:lineRule="auto"/>
        <w:rPr>
          <w:rFonts w:ascii="Tahoma" w:hAnsi="Tahoma" w:cs="0£—»˛"/>
          <w:color w:val="1A1A1A"/>
          <w:sz w:val="16"/>
          <w:szCs w:val="16"/>
          <w:lang w:val="en-US"/>
        </w:rPr>
      </w:pPr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ab/>
        <w:t>[beosztása]</w:t>
      </w:r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ab/>
      </w:r>
      <w:r w:rsidRPr="00D06B6B">
        <w:rPr>
          <w:rFonts w:ascii="Tahoma" w:hAnsi="Tahoma" w:cs="0£—»˛"/>
          <w:color w:val="1A1A1A"/>
          <w:sz w:val="16"/>
          <w:szCs w:val="16"/>
          <w:lang w:val="en-US"/>
        </w:rPr>
        <w:t>ügyintéző:</w:t>
      </w:r>
    </w:p>
    <w:p w14:paraId="31487F40" w14:textId="77777777" w:rsidR="00D06B6B" w:rsidRPr="00D06B6B" w:rsidRDefault="00D06B6B" w:rsidP="00D06B6B">
      <w:pPr>
        <w:tabs>
          <w:tab w:val="left" w:pos="1304"/>
          <w:tab w:val="left" w:pos="5500"/>
        </w:tabs>
        <w:autoSpaceDE w:val="0"/>
        <w:autoSpaceDN w:val="0"/>
        <w:adjustRightInd w:val="0"/>
        <w:spacing w:line="276" w:lineRule="auto"/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</w:pPr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ab/>
        <w:t>[közvetlen szervezeti egység]</w:t>
      </w:r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ab/>
      </w:r>
      <w:r w:rsidRPr="00D06B6B">
        <w:rPr>
          <w:rFonts w:ascii="Tahoma" w:hAnsi="Tahoma" w:cs="Times New Roman"/>
          <w:color w:val="1A1A1A"/>
          <w:sz w:val="16"/>
          <w:szCs w:val="16"/>
          <w:lang w:val="en-US"/>
        </w:rPr>
        <w:t>iktatószám:</w:t>
      </w:r>
    </w:p>
    <w:p w14:paraId="45468A80" w14:textId="77777777" w:rsidR="00D06B6B" w:rsidRPr="00D06B6B" w:rsidRDefault="00D06B6B" w:rsidP="00D06B6B">
      <w:pPr>
        <w:tabs>
          <w:tab w:val="left" w:pos="1304"/>
        </w:tabs>
        <w:autoSpaceDE w:val="0"/>
        <w:autoSpaceDN w:val="0"/>
        <w:adjustRightInd w:val="0"/>
        <w:spacing w:before="120" w:line="360" w:lineRule="auto"/>
        <w:rPr>
          <w:rFonts w:ascii="Tahoma" w:eastAsiaTheme="minorEastAsia" w:hAnsi="Tahoma" w:cs="Times New Roman"/>
          <w:b/>
          <w:color w:val="1A1A1A"/>
          <w:sz w:val="16"/>
          <w:szCs w:val="16"/>
          <w:lang w:val="en-US"/>
        </w:rPr>
      </w:pPr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ab/>
      </w:r>
      <w:r w:rsidRPr="00D06B6B">
        <w:rPr>
          <w:rFonts w:ascii="Tahoma" w:eastAsiaTheme="minorEastAsia" w:hAnsi="Tahoma" w:cs="Times New Roman"/>
          <w:b/>
          <w:color w:val="1A1A1A"/>
          <w:sz w:val="16"/>
          <w:szCs w:val="16"/>
          <w:lang w:val="en-US"/>
        </w:rPr>
        <w:t>címzett:</w:t>
      </w:r>
    </w:p>
    <w:p w14:paraId="3E3C1895" w14:textId="77777777" w:rsidR="00D06B6B" w:rsidRPr="00D06B6B" w:rsidRDefault="00D06B6B" w:rsidP="00D06B6B">
      <w:pPr>
        <w:tabs>
          <w:tab w:val="left" w:pos="1304"/>
        </w:tabs>
        <w:autoSpaceDE w:val="0"/>
        <w:autoSpaceDN w:val="0"/>
        <w:adjustRightInd w:val="0"/>
        <w:spacing w:line="276" w:lineRule="auto"/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</w:pPr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ab/>
        <w:t>[beosztás]</w:t>
      </w:r>
    </w:p>
    <w:p w14:paraId="2287DBEE" w14:textId="77777777" w:rsidR="00D06B6B" w:rsidRPr="00D06B6B" w:rsidRDefault="00D06B6B" w:rsidP="00D06B6B">
      <w:pPr>
        <w:tabs>
          <w:tab w:val="left" w:pos="1304"/>
        </w:tabs>
        <w:autoSpaceDE w:val="0"/>
        <w:autoSpaceDN w:val="0"/>
        <w:adjustRightInd w:val="0"/>
        <w:spacing w:line="276" w:lineRule="auto"/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</w:pPr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ab/>
        <w:t>[cég neve]</w:t>
      </w:r>
    </w:p>
    <w:p w14:paraId="510CFE18" w14:textId="77777777" w:rsidR="00D06B6B" w:rsidRPr="00D06B6B" w:rsidRDefault="00D06B6B" w:rsidP="00D06B6B">
      <w:pPr>
        <w:tabs>
          <w:tab w:val="left" w:pos="1304"/>
        </w:tabs>
        <w:autoSpaceDE w:val="0"/>
        <w:autoSpaceDN w:val="0"/>
        <w:adjustRightInd w:val="0"/>
        <w:spacing w:line="276" w:lineRule="auto"/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</w:pPr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ab/>
        <w:t>[irányítószám, város]</w:t>
      </w:r>
    </w:p>
    <w:p w14:paraId="7A7CC73E" w14:textId="77777777" w:rsidR="00D06B6B" w:rsidRPr="00D06B6B" w:rsidRDefault="00D06B6B" w:rsidP="00D06B6B">
      <w:pPr>
        <w:tabs>
          <w:tab w:val="left" w:pos="1304"/>
        </w:tabs>
        <w:autoSpaceDE w:val="0"/>
        <w:autoSpaceDN w:val="0"/>
        <w:adjustRightInd w:val="0"/>
        <w:spacing w:line="276" w:lineRule="auto"/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</w:pPr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ab/>
        <w:t>[utca, házszám]</w:t>
      </w:r>
    </w:p>
    <w:p w14:paraId="1FF47E47" w14:textId="77777777" w:rsidR="00D06B6B" w:rsidRPr="00A65767" w:rsidRDefault="00A65767" w:rsidP="00D06B6B">
      <w:pPr>
        <w:autoSpaceDE w:val="0"/>
        <w:autoSpaceDN w:val="0"/>
        <w:adjustRightInd w:val="0"/>
        <w:spacing w:before="1080"/>
        <w:rPr>
          <w:rFonts w:ascii="Tahoma" w:hAnsi="Tahoma" w:cs="Times New Roman"/>
          <w:b/>
          <w:color w:val="1A1A1A"/>
          <w:sz w:val="16"/>
          <w:szCs w:val="16"/>
          <w:lang w:val="en-US"/>
        </w:rPr>
      </w:pPr>
      <w:r w:rsidRPr="00A65767">
        <w:rPr>
          <w:rFonts w:ascii="Tahoma" w:hAnsi="Tahoma" w:cs="Times New Roman"/>
          <w:b/>
          <w:color w:val="1A1A1A"/>
          <w:sz w:val="16"/>
          <w:szCs w:val="16"/>
          <w:lang w:val="en-US"/>
        </w:rPr>
        <w:t>Tárgy:</w:t>
      </w:r>
    </w:p>
    <w:p w14:paraId="019D1ABA" w14:textId="77777777" w:rsidR="00D06B6B" w:rsidRPr="007C1071" w:rsidRDefault="00D06B6B" w:rsidP="00A65767">
      <w:pPr>
        <w:autoSpaceDE w:val="0"/>
        <w:autoSpaceDN w:val="0"/>
        <w:adjustRightInd w:val="0"/>
        <w:spacing w:before="800"/>
        <w:rPr>
          <w:rFonts w:ascii="Tahoma" w:hAnsi="Tahoma" w:cs="Times New Roman"/>
          <w:color w:val="1A1A1A"/>
          <w:sz w:val="22"/>
          <w:szCs w:val="22"/>
          <w:lang w:val="en-US"/>
        </w:rPr>
      </w:pPr>
      <w:r w:rsidRPr="007C1071">
        <w:rPr>
          <w:rFonts w:ascii="Tahoma" w:hAnsi="Tahoma" w:cs="Times New Roman"/>
          <w:color w:val="1A1A1A"/>
          <w:sz w:val="22"/>
          <w:szCs w:val="22"/>
          <w:lang w:val="en-US"/>
        </w:rPr>
        <w:t>Megszólítás!</w:t>
      </w:r>
    </w:p>
    <w:p w14:paraId="0316F624" w14:textId="77777777" w:rsidR="00D06B6B" w:rsidRPr="00D06B6B" w:rsidRDefault="00D06B6B" w:rsidP="00A65767">
      <w:pPr>
        <w:autoSpaceDE w:val="0"/>
        <w:autoSpaceDN w:val="0"/>
        <w:adjustRightInd w:val="0"/>
        <w:spacing w:before="240" w:line="276" w:lineRule="auto"/>
        <w:jc w:val="both"/>
        <w:rPr>
          <w:rFonts w:ascii="Tahoma" w:hAnsi="Tahoma" w:cs="Times New Roman"/>
          <w:color w:val="1A1A1A"/>
          <w:sz w:val="18"/>
          <w:szCs w:val="18"/>
          <w:lang w:val="en-US"/>
        </w:rPr>
      </w:pPr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Lorem ipsum dolor sit amet, consectetur adipiscing elit. Mauris eu odio ligula, at pretium tellus. Proin felis lacus, interdum tincidunt</w:t>
      </w:r>
      <w:r w:rsidR="00A65767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pretium non, gravida sit amet arcu. Mauris eget justo purus, sit amet interdum lacus. Nunc adipiscing consequat</w:t>
      </w:r>
      <w:r w:rsidR="00A65767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tristique.</w:t>
      </w:r>
      <w:r w:rsidR="00A65767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Ut s ollicitudin t ristique c ongue. Nam i d sapien t ortor. Mauris pretium varius f elis a a liquet. Praesent vitae sapien quam, quis</w:t>
      </w:r>
      <w:r w:rsidR="00A65767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dignissim metus. Integer mollis nunc sed justo tempor in tincidunt libero pharetra. Suspendisse ac neque eget ipsum </w:t>
      </w:r>
      <w:r w:rsidR="00A65767">
        <w:rPr>
          <w:rFonts w:ascii="Tahoma" w:hAnsi="Tahoma" w:cs="Times New Roman"/>
          <w:color w:val="1A1A1A"/>
          <w:sz w:val="18"/>
          <w:szCs w:val="18"/>
          <w:lang w:val="en-US"/>
        </w:rPr>
        <w:t xml:space="preserve">Bibendum </w:t>
      </w:r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rhoncus vel tristique purus.</w:t>
      </w:r>
    </w:p>
    <w:p w14:paraId="22ED68C5" w14:textId="77777777" w:rsidR="00D06B6B" w:rsidRPr="00D06B6B" w:rsidRDefault="00D06B6B" w:rsidP="00A65767">
      <w:pPr>
        <w:autoSpaceDE w:val="0"/>
        <w:autoSpaceDN w:val="0"/>
        <w:adjustRightInd w:val="0"/>
        <w:spacing w:before="240" w:line="276" w:lineRule="auto"/>
        <w:jc w:val="both"/>
        <w:rPr>
          <w:rFonts w:ascii="Tahoma" w:hAnsi="Tahoma" w:cs="Times New Roman"/>
          <w:color w:val="1A1A1A"/>
          <w:sz w:val="18"/>
          <w:szCs w:val="18"/>
          <w:lang w:val="en-US"/>
        </w:rPr>
      </w:pPr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Praesent dictum velit justo, vel tincidunt arcu. Fusce molestie dignissim arcu sed placerat. Integer porta, purus non pellentesque</w:t>
      </w:r>
    </w:p>
    <w:p w14:paraId="08D91A8E" w14:textId="77777777" w:rsidR="00D06B6B" w:rsidRPr="00D06B6B" w:rsidRDefault="00D06B6B" w:rsidP="00A65767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imes New Roman"/>
          <w:color w:val="1A1A1A"/>
          <w:sz w:val="18"/>
          <w:szCs w:val="18"/>
          <w:lang w:val="en-US"/>
        </w:rPr>
      </w:pPr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eleifend, tellus velit bibendum dui, a sodales nunc nulla vel metus. Fusce sit amet libero ante. Cras at dui eu mauris scelerisque</w:t>
      </w:r>
    </w:p>
    <w:p w14:paraId="0BDC81A2" w14:textId="77777777" w:rsidR="00D06B6B" w:rsidRPr="00D06B6B" w:rsidRDefault="00D06B6B" w:rsidP="00A65767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imes New Roman"/>
          <w:color w:val="1A1A1A"/>
          <w:sz w:val="18"/>
          <w:szCs w:val="18"/>
          <w:lang w:val="en-US"/>
        </w:rPr>
      </w:pPr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venenatis. Fusce sed elit tempus nisi pharetra sagittis ac vel dui. Nulla eget ligula eget mi tempor quis quis lacus. Nam a nulla</w:t>
      </w:r>
    </w:p>
    <w:p w14:paraId="2565DCFD" w14:textId="77777777" w:rsidR="00D06B6B" w:rsidRPr="00D06B6B" w:rsidRDefault="00D06B6B" w:rsidP="00A65767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imes New Roman"/>
          <w:color w:val="1A1A1A"/>
          <w:sz w:val="18"/>
          <w:szCs w:val="18"/>
          <w:lang w:val="en-US"/>
        </w:rPr>
      </w:pPr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quam, vel mollis lectus. Donec mollis turpis eget mauris bibendum ac dictum ipsum imperdiet.</w:t>
      </w:r>
    </w:p>
    <w:p w14:paraId="4FDB896C" w14:textId="77777777" w:rsidR="00D06B6B" w:rsidRPr="00D06B6B" w:rsidRDefault="00D06B6B" w:rsidP="00A65767">
      <w:pPr>
        <w:autoSpaceDE w:val="0"/>
        <w:autoSpaceDN w:val="0"/>
        <w:adjustRightInd w:val="0"/>
        <w:spacing w:before="240" w:line="276" w:lineRule="auto"/>
        <w:jc w:val="both"/>
        <w:rPr>
          <w:rFonts w:ascii="Tahoma" w:hAnsi="Tahoma" w:cs="Times New Roman"/>
          <w:color w:val="1A1A1A"/>
          <w:sz w:val="18"/>
          <w:szCs w:val="18"/>
          <w:lang w:val="en-US"/>
        </w:rPr>
      </w:pPr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Nullam sit amet auctor urna. Sed non justo nec leo iaculis congue sit amet sit amet arcu. Pellentesque porttitor dictum leo, vitae</w:t>
      </w:r>
    </w:p>
    <w:p w14:paraId="3433DC93" w14:textId="77777777" w:rsidR="00D06B6B" w:rsidRPr="00D06B6B" w:rsidRDefault="00D06B6B" w:rsidP="00A65767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imes New Roman"/>
          <w:color w:val="1A1A1A"/>
          <w:sz w:val="18"/>
          <w:szCs w:val="18"/>
          <w:lang w:val="en-US"/>
        </w:rPr>
      </w:pPr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dapibus turpis commodo non. Sed aliquam odio in erat vehicula et tincidunt ligula ornare. Nam feugiat justo in odio auctor</w:t>
      </w:r>
    </w:p>
    <w:p w14:paraId="44A1B796" w14:textId="77777777" w:rsidR="00D06B6B" w:rsidRPr="00D06B6B" w:rsidRDefault="00D06B6B" w:rsidP="00A65767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imes New Roman"/>
          <w:color w:val="1A1A1A"/>
          <w:sz w:val="18"/>
          <w:szCs w:val="18"/>
          <w:lang w:val="en-US"/>
        </w:rPr>
      </w:pPr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blandit. Vestibulum mauris tellus, dapibus eget vulputate sed, adipiscing et purus. Aliquam erat volutpat. Vivamus scelerisque</w:t>
      </w:r>
    </w:p>
    <w:p w14:paraId="0B0CDA93" w14:textId="77777777" w:rsidR="00D06B6B" w:rsidRPr="00D06B6B" w:rsidRDefault="00D06B6B" w:rsidP="00A65767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imes New Roman"/>
          <w:color w:val="1A1A1A"/>
          <w:sz w:val="18"/>
          <w:szCs w:val="18"/>
          <w:lang w:val="en-US"/>
        </w:rPr>
      </w:pPr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ultricies fringilla. Cras vitae luctus orci. Nulla faucibus tempus ligula, ut congue diam condimentum id. Vivamus in augue arcu.</w:t>
      </w:r>
    </w:p>
    <w:p w14:paraId="0729EE28" w14:textId="77777777" w:rsidR="00D06B6B" w:rsidRPr="00D06B6B" w:rsidRDefault="00D06B6B" w:rsidP="00A65767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imes New Roman"/>
          <w:color w:val="1A1A1A"/>
          <w:sz w:val="18"/>
          <w:szCs w:val="18"/>
          <w:lang w:val="en-US"/>
        </w:rPr>
      </w:pPr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Pellentesque leo leo, convallis vitae egestas et, molestie sit amet eros. Aliquam erat volutpat.</w:t>
      </w:r>
    </w:p>
    <w:p w14:paraId="6EA22336" w14:textId="77777777" w:rsidR="00D06B6B" w:rsidRPr="00D06B6B" w:rsidRDefault="00D06B6B" w:rsidP="00D06B6B">
      <w:pPr>
        <w:autoSpaceDE w:val="0"/>
        <w:autoSpaceDN w:val="0"/>
        <w:adjustRightInd w:val="0"/>
        <w:spacing w:before="240"/>
        <w:rPr>
          <w:rFonts w:ascii="Tahoma" w:hAnsi="Tahoma" w:cs="Times New Roman"/>
          <w:color w:val="1A1A1A"/>
          <w:sz w:val="20"/>
          <w:szCs w:val="20"/>
          <w:lang w:val="en-US"/>
        </w:rPr>
      </w:pPr>
      <w:r w:rsidRPr="00D06B6B">
        <w:rPr>
          <w:rFonts w:ascii="Tahoma" w:hAnsi="Tahoma" w:cs="`Ò—»˛"/>
          <w:color w:val="1A1A1A"/>
          <w:sz w:val="16"/>
          <w:szCs w:val="16"/>
          <w:lang w:val="en-US"/>
        </w:rPr>
        <w:t xml:space="preserve">Kelt: Győr, 2019. </w:t>
      </w:r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Lorem </w:t>
      </w:r>
      <w:r w:rsidRPr="00D06B6B">
        <w:rPr>
          <w:rFonts w:ascii="Tahoma" w:hAnsi="Tahoma" w:cs="`Ò—»˛"/>
          <w:color w:val="1A1A1A"/>
          <w:sz w:val="16"/>
          <w:szCs w:val="16"/>
          <w:lang w:val="en-US"/>
        </w:rPr>
        <w:t>15.</w:t>
      </w:r>
      <w:r w:rsidRPr="00D06B6B">
        <w:rPr>
          <w:rFonts w:ascii="Tahoma" w:hAnsi="Tahoma" w:cs="Times New Roman"/>
          <w:color w:val="1A1A1A"/>
          <w:sz w:val="20"/>
          <w:szCs w:val="20"/>
          <w:lang w:val="en-US"/>
        </w:rPr>
        <w:t xml:space="preserve"> </w:t>
      </w:r>
    </w:p>
    <w:p w14:paraId="5D2DAEAC" w14:textId="77777777" w:rsidR="00D06B6B" w:rsidRPr="00D06B6B" w:rsidRDefault="00651B42" w:rsidP="00651B42">
      <w:pPr>
        <w:tabs>
          <w:tab w:val="center" w:pos="8789"/>
        </w:tabs>
        <w:autoSpaceDE w:val="0"/>
        <w:autoSpaceDN w:val="0"/>
        <w:adjustRightInd w:val="0"/>
        <w:spacing w:before="1640"/>
        <w:rPr>
          <w:rFonts w:ascii="Tahoma" w:hAnsi="Tahoma" w:cs="Times New Roman"/>
          <w:b/>
          <w:color w:val="1A1A1A"/>
          <w:sz w:val="20"/>
          <w:szCs w:val="20"/>
          <w:lang w:val="en-US"/>
        </w:rPr>
      </w:pPr>
      <w:r>
        <w:rPr>
          <w:rFonts w:ascii="Tahoma" w:hAnsi="Tahoma" w:cs="Times New Roman"/>
          <w:b/>
          <w:color w:val="1A1A1A"/>
          <w:sz w:val="20"/>
          <w:szCs w:val="20"/>
          <w:lang w:val="en-US"/>
        </w:rPr>
        <w:tab/>
      </w:r>
      <w:r w:rsidR="00D06B6B" w:rsidRPr="00D06B6B">
        <w:rPr>
          <w:rFonts w:ascii="Tahoma" w:hAnsi="Tahoma" w:cs="Times New Roman"/>
          <w:b/>
          <w:color w:val="1A1A1A"/>
          <w:sz w:val="20"/>
          <w:szCs w:val="20"/>
          <w:lang w:val="en-US"/>
        </w:rPr>
        <w:t>Minta Zoltán</w:t>
      </w:r>
    </w:p>
    <w:p w14:paraId="3C92F771" w14:textId="77777777" w:rsidR="00757491" w:rsidRDefault="00651B42" w:rsidP="00651B42">
      <w:pPr>
        <w:tabs>
          <w:tab w:val="center" w:pos="8789"/>
        </w:tabs>
        <w:rPr>
          <w:rFonts w:ascii="Tahoma" w:hAnsi="Tahoma" w:cs="Times New Roman"/>
          <w:color w:val="1A1A1A"/>
          <w:sz w:val="16"/>
          <w:szCs w:val="16"/>
          <w:lang w:val="en-US"/>
        </w:rPr>
      </w:pPr>
      <w:r>
        <w:rPr>
          <w:rFonts w:ascii="Tahoma" w:hAnsi="Tahoma" w:cs="Times New Roman"/>
          <w:color w:val="1A1A1A"/>
          <w:sz w:val="16"/>
          <w:szCs w:val="16"/>
          <w:lang w:val="en-US"/>
        </w:rPr>
        <w:tab/>
      </w:r>
      <w:r w:rsidR="00757491" w:rsidRPr="00D06B6B">
        <w:rPr>
          <w:rFonts w:ascii="Tahoma" w:hAnsi="Tahoma" w:cs="Times New Roman"/>
          <w:color w:val="1A1A1A"/>
          <w:sz w:val="16"/>
          <w:szCs w:val="16"/>
          <w:lang w:val="en-US"/>
        </w:rPr>
        <w:t>T</w:t>
      </w:r>
      <w:r w:rsidR="00D06B6B" w:rsidRPr="00D06B6B">
        <w:rPr>
          <w:rFonts w:ascii="Tahoma" w:hAnsi="Tahoma" w:cs="Times New Roman"/>
          <w:color w:val="1A1A1A"/>
          <w:sz w:val="16"/>
          <w:szCs w:val="16"/>
          <w:lang w:val="en-US"/>
        </w:rPr>
        <w:t>itulus</w:t>
      </w:r>
      <w:r w:rsidR="00757491">
        <w:rPr>
          <w:rFonts w:ascii="Tahoma" w:hAnsi="Tahoma" w:cs="Times New Roman"/>
          <w:color w:val="1A1A1A"/>
          <w:sz w:val="16"/>
          <w:szCs w:val="16"/>
          <w:lang w:val="en-US"/>
        </w:rPr>
        <w:t xml:space="preserve"> </w:t>
      </w:r>
    </w:p>
    <w:p w14:paraId="6D2B86A9" w14:textId="77777777" w:rsidR="00757491" w:rsidRDefault="00757491" w:rsidP="00651B42">
      <w:pPr>
        <w:tabs>
          <w:tab w:val="center" w:pos="8789"/>
        </w:tabs>
        <w:rPr>
          <w:rFonts w:ascii="Tahoma" w:hAnsi="Tahoma" w:cs="Times New Roman"/>
          <w:color w:val="1A1A1A"/>
          <w:sz w:val="16"/>
          <w:szCs w:val="16"/>
          <w:lang w:val="en-US"/>
        </w:rPr>
      </w:pPr>
    </w:p>
    <w:sectPr w:rsidR="00757491" w:rsidSect="008B18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021" w:right="907" w:bottom="907" w:left="90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CAE18" w14:textId="77777777" w:rsidR="00027FFB" w:rsidRDefault="00027FFB" w:rsidP="00D06B6B">
      <w:r>
        <w:separator/>
      </w:r>
    </w:p>
  </w:endnote>
  <w:endnote w:type="continuationSeparator" w:id="0">
    <w:p w14:paraId="558EBB9C" w14:textId="77777777" w:rsidR="00027FFB" w:rsidRDefault="00027FFB" w:rsidP="00D06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0£—»˛">
    <w:altName w:val="Calibri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`Ò—»˛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C2685" w14:textId="77777777" w:rsidR="00B4392C" w:rsidRDefault="005E752E" w:rsidP="00B4392C">
    <w:pPr>
      <w:tabs>
        <w:tab w:val="left" w:pos="1304"/>
      </w:tabs>
      <w:autoSpaceDE w:val="0"/>
      <w:autoSpaceDN w:val="0"/>
      <w:adjustRightInd w:val="0"/>
      <w:rPr>
        <w:rFonts w:ascii="Tahoma" w:hAnsi="Tahoma" w:cs="Tahoma"/>
        <w:b/>
        <w:color w:val="1A1A1A"/>
        <w:sz w:val="18"/>
        <w:szCs w:val="18"/>
        <w:lang w:val="en-US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A5EFCFB" wp14:editId="191BEEA5">
          <wp:simplePos x="0" y="0"/>
          <wp:positionH relativeFrom="column">
            <wp:posOffset>1070</wp:posOffset>
          </wp:positionH>
          <wp:positionV relativeFrom="paragraph">
            <wp:posOffset>-177165</wp:posOffset>
          </wp:positionV>
          <wp:extent cx="6400800" cy="80010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Word_alkatreszek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080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A0FAA">
      <w:rPr>
        <w:rFonts w:ascii="Tahoma" w:hAnsi="Tahoma" w:cs="Tahoma"/>
        <w:b/>
        <w:color w:val="1A1A1A"/>
        <w:sz w:val="18"/>
        <w:szCs w:val="18"/>
        <w:lang w:val="en-US"/>
      </w:rPr>
      <w:tab/>
    </w:r>
    <w:r w:rsidR="00757491" w:rsidRPr="00757491">
      <w:rPr>
        <w:rFonts w:ascii="Tahoma" w:hAnsi="Tahoma" w:cs="Tahoma"/>
        <w:b/>
        <w:color w:val="1A1A1A"/>
        <w:sz w:val="18"/>
        <w:szCs w:val="18"/>
        <w:lang w:val="en-US"/>
      </w:rPr>
      <w:t>SZERVEZETI EGYSÉG FELIRATTAL</w:t>
    </w:r>
  </w:p>
  <w:p w14:paraId="6ADE8BBD" w14:textId="77777777" w:rsidR="00B4392C" w:rsidRDefault="00B4392C" w:rsidP="00B4392C">
    <w:pPr>
      <w:tabs>
        <w:tab w:val="left" w:pos="1304"/>
      </w:tabs>
      <w:autoSpaceDE w:val="0"/>
      <w:autoSpaceDN w:val="0"/>
      <w:adjustRightInd w:val="0"/>
      <w:rPr>
        <w:rFonts w:ascii="Tahoma" w:hAnsi="Tahoma" w:cs="Tahoma"/>
        <w:b/>
        <w:color w:val="1A1A1A"/>
        <w:sz w:val="18"/>
        <w:szCs w:val="18"/>
        <w:lang w:val="en-US"/>
      </w:rPr>
    </w:pPr>
    <w:r>
      <w:rPr>
        <w:lang w:val="en-US"/>
      </w:rPr>
      <w:tab/>
    </w:r>
    <w:r w:rsidR="00AF2654">
      <w:rPr>
        <w:noProof/>
      </w:rPr>
      <w:drawing>
        <wp:inline distT="0" distB="0" distL="0" distR="0" wp14:anchorId="5F9EF207" wp14:editId="6FB7D852">
          <wp:extent cx="100263" cy="100263"/>
          <wp:effectExtent l="0" t="0" r="1905" b="1905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Word_alkatreszek_ikonok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985" cy="163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F2654">
      <w:rPr>
        <w:lang w:val="en-US"/>
      </w:rPr>
      <w:tab/>
    </w:r>
    <w:r w:rsidR="00757491" w:rsidRPr="00B4392C">
      <w:rPr>
        <w:sz w:val="15"/>
        <w:szCs w:val="15"/>
        <w:lang w:val="en-US"/>
      </w:rPr>
      <w:t>9026 Győr, Egyetem tér 1. 9007 Győr, Pf. 701</w:t>
    </w:r>
    <w:r w:rsidR="005E752E" w:rsidRPr="00B4392C">
      <w:rPr>
        <w:sz w:val="15"/>
        <w:szCs w:val="15"/>
        <w:lang w:val="en-US"/>
      </w:rPr>
      <w:t>.</w:t>
    </w:r>
  </w:p>
  <w:p w14:paraId="76A3C02D" w14:textId="77777777" w:rsidR="00757491" w:rsidRPr="00B4392C" w:rsidRDefault="00B4392C" w:rsidP="00B4392C">
    <w:pPr>
      <w:tabs>
        <w:tab w:val="left" w:pos="1304"/>
      </w:tabs>
      <w:autoSpaceDE w:val="0"/>
      <w:autoSpaceDN w:val="0"/>
      <w:adjustRightInd w:val="0"/>
      <w:rPr>
        <w:rFonts w:ascii="Tahoma" w:hAnsi="Tahoma" w:cs="Tahoma"/>
        <w:b/>
        <w:color w:val="1A1A1A"/>
        <w:sz w:val="18"/>
        <w:szCs w:val="18"/>
        <w:lang w:val="en-US"/>
      </w:rPr>
    </w:pPr>
    <w:r>
      <w:rPr>
        <w:sz w:val="15"/>
        <w:szCs w:val="15"/>
        <w:lang w:val="en-US"/>
      </w:rPr>
      <w:tab/>
    </w:r>
    <w:r w:rsidR="00AF2654" w:rsidRPr="00B4392C">
      <w:rPr>
        <w:noProof/>
        <w:sz w:val="15"/>
        <w:szCs w:val="15"/>
      </w:rPr>
      <w:drawing>
        <wp:inline distT="0" distB="0" distL="0" distR="0" wp14:anchorId="7AF2C390" wp14:editId="4E455C3B">
          <wp:extent cx="96253" cy="96253"/>
          <wp:effectExtent l="0" t="0" r="5715" b="571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Word_alkatreszek_ikonok3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55" cy="1411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E752E" w:rsidRPr="00B4392C">
      <w:rPr>
        <w:sz w:val="15"/>
        <w:szCs w:val="15"/>
        <w:lang w:val="en-US"/>
      </w:rPr>
      <w:tab/>
    </w:r>
    <w:r w:rsidR="005E752E" w:rsidRPr="00B4392C">
      <w:rPr>
        <w:sz w:val="15"/>
        <w:szCs w:val="15"/>
        <w:lang w:val="en-US"/>
      </w:rPr>
      <w:tab/>
    </w:r>
    <w:r w:rsidR="00757491" w:rsidRPr="00B4392C">
      <w:rPr>
        <w:sz w:val="15"/>
        <w:szCs w:val="15"/>
        <w:lang w:val="en-US"/>
      </w:rPr>
      <w:t>+36 96 503</w:t>
    </w:r>
    <w:r w:rsidR="005E752E" w:rsidRPr="00B4392C">
      <w:rPr>
        <w:sz w:val="15"/>
        <w:szCs w:val="15"/>
        <w:lang w:val="en-US"/>
      </w:rPr>
      <w:t> </w:t>
    </w:r>
    <w:r w:rsidR="00757491" w:rsidRPr="00B4392C">
      <w:rPr>
        <w:sz w:val="15"/>
        <w:szCs w:val="15"/>
        <w:lang w:val="en-US"/>
      </w:rPr>
      <w:t>440</w:t>
    </w:r>
    <w:r w:rsidR="005E752E" w:rsidRPr="00B4392C">
      <w:rPr>
        <w:sz w:val="15"/>
        <w:szCs w:val="15"/>
        <w:lang w:val="en-US"/>
      </w:rPr>
      <w:tab/>
    </w:r>
    <w:r w:rsidR="005E752E" w:rsidRPr="00B4392C">
      <w:rPr>
        <w:sz w:val="15"/>
        <w:szCs w:val="15"/>
        <w:lang w:val="en-US"/>
      </w:rPr>
      <w:tab/>
    </w:r>
    <w:r w:rsidR="00AF2654" w:rsidRPr="00B4392C">
      <w:rPr>
        <w:noProof/>
        <w:sz w:val="15"/>
        <w:szCs w:val="15"/>
      </w:rPr>
      <w:drawing>
        <wp:inline distT="0" distB="0" distL="0" distR="0" wp14:anchorId="55F01315" wp14:editId="7618E9B0">
          <wp:extent cx="95684" cy="95684"/>
          <wp:effectExtent l="0" t="0" r="6350" b="635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Word_alkatreszek_ikonok4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413" cy="1254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E752E" w:rsidRPr="00B4392C">
      <w:rPr>
        <w:sz w:val="15"/>
        <w:szCs w:val="15"/>
        <w:lang w:val="en-US"/>
      </w:rPr>
      <w:tab/>
    </w:r>
    <w:r w:rsidR="00757491" w:rsidRPr="00B4392C">
      <w:rPr>
        <w:sz w:val="15"/>
        <w:szCs w:val="15"/>
        <w:lang w:val="en-US"/>
      </w:rPr>
      <w:t>+36 96 503</w:t>
    </w:r>
    <w:r w:rsidR="005E752E" w:rsidRPr="00B4392C">
      <w:rPr>
        <w:sz w:val="15"/>
        <w:szCs w:val="15"/>
        <w:lang w:val="en-US"/>
      </w:rPr>
      <w:t> </w:t>
    </w:r>
    <w:r w:rsidR="00757491" w:rsidRPr="00B4392C">
      <w:rPr>
        <w:sz w:val="15"/>
        <w:szCs w:val="15"/>
        <w:lang w:val="en-US"/>
      </w:rPr>
      <w:t>440</w:t>
    </w:r>
    <w:r w:rsidR="005E752E" w:rsidRPr="00B4392C">
      <w:rPr>
        <w:sz w:val="15"/>
        <w:szCs w:val="15"/>
        <w:lang w:val="en-US"/>
      </w:rPr>
      <w:tab/>
    </w:r>
    <w:r w:rsidR="005E752E" w:rsidRPr="00B4392C">
      <w:rPr>
        <w:sz w:val="15"/>
        <w:szCs w:val="15"/>
        <w:lang w:val="en-US"/>
      </w:rPr>
      <w:tab/>
    </w:r>
    <w:r w:rsidR="00AF2654" w:rsidRPr="00B4392C">
      <w:rPr>
        <w:noProof/>
        <w:sz w:val="15"/>
        <w:szCs w:val="15"/>
      </w:rPr>
      <w:drawing>
        <wp:inline distT="0" distB="0" distL="0" distR="0" wp14:anchorId="34C9F5B5" wp14:editId="42E3E277">
          <wp:extent cx="96253" cy="96253"/>
          <wp:effectExtent l="0" t="0" r="5715" b="5715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Word_alkatreszek_ikonok5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542" cy="1255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E752E" w:rsidRPr="00B4392C">
      <w:rPr>
        <w:sz w:val="15"/>
        <w:szCs w:val="15"/>
        <w:lang w:val="en-US"/>
      </w:rPr>
      <w:tab/>
    </w:r>
    <w:hyperlink r:id="rId6" w:history="1">
      <w:r w:rsidR="005E752E" w:rsidRPr="00B4392C">
        <w:rPr>
          <w:rStyle w:val="Hyperlink"/>
          <w:rFonts w:ascii="Tahoma" w:hAnsi="Tahoma" w:cs="Tahoma"/>
          <w:sz w:val="15"/>
          <w:szCs w:val="15"/>
          <w:lang w:val="en-US"/>
        </w:rPr>
        <w:t>info@sze.hu</w:t>
      </w:r>
    </w:hyperlink>
    <w:r w:rsidR="005E752E" w:rsidRPr="00B4392C">
      <w:rPr>
        <w:sz w:val="15"/>
        <w:szCs w:val="15"/>
        <w:lang w:val="en-US"/>
      </w:rPr>
      <w:tab/>
    </w:r>
    <w:r w:rsidR="005E752E" w:rsidRPr="00B4392C">
      <w:rPr>
        <w:sz w:val="15"/>
        <w:szCs w:val="15"/>
        <w:lang w:val="en-US"/>
      </w:rPr>
      <w:tab/>
    </w:r>
    <w:r w:rsidR="00AF2654" w:rsidRPr="00B4392C">
      <w:rPr>
        <w:noProof/>
        <w:sz w:val="15"/>
        <w:szCs w:val="15"/>
      </w:rPr>
      <w:drawing>
        <wp:inline distT="0" distB="0" distL="0" distR="0" wp14:anchorId="3B73D489" wp14:editId="65AD556C">
          <wp:extent cx="92242" cy="92242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Word_alkatreszek_ikonok.png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242" cy="1232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E752E" w:rsidRPr="00B4392C">
      <w:rPr>
        <w:sz w:val="15"/>
        <w:szCs w:val="15"/>
        <w:lang w:val="en-US"/>
      </w:rPr>
      <w:tab/>
    </w:r>
    <w:r w:rsidR="00757491" w:rsidRPr="00B4392C">
      <w:rPr>
        <w:sz w:val="15"/>
        <w:szCs w:val="15"/>
        <w:lang w:val="en-US"/>
      </w:rPr>
      <w:t>http://uni.sze.hu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3293B" w14:textId="77777777" w:rsidR="009238BD" w:rsidRDefault="009238B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ED524" w14:textId="77777777" w:rsidR="000465FD" w:rsidRPr="009238BD" w:rsidRDefault="000465FD" w:rsidP="000465FD">
    <w:pPr>
      <w:tabs>
        <w:tab w:val="left" w:pos="1304"/>
      </w:tabs>
      <w:autoSpaceDE w:val="0"/>
      <w:autoSpaceDN w:val="0"/>
      <w:adjustRightInd w:val="0"/>
      <w:rPr>
        <w:rFonts w:ascii="Tahoma" w:hAnsi="Tahoma" w:cs="Tahoma"/>
        <w:b/>
        <w:color w:val="FFFFFF" w:themeColor="background1"/>
        <w:sz w:val="18"/>
        <w:szCs w:val="18"/>
        <w:lang w:val="en-US"/>
      </w:rPr>
    </w:pPr>
    <w:r w:rsidRPr="009238BD">
      <w:rPr>
        <w:rFonts w:ascii="Tahoma" w:hAnsi="Tahoma" w:cs="Tahoma"/>
        <w:b/>
        <w:noProof/>
        <w:color w:val="FFFFFF" w:themeColor="background1"/>
        <w:sz w:val="18"/>
        <w:szCs w:val="18"/>
        <w:lang w:val="en-US"/>
      </w:rPr>
      <w:drawing>
        <wp:anchor distT="0" distB="0" distL="114300" distR="114300" simplePos="0" relativeHeight="251662336" behindDoc="1" locked="0" layoutInCell="1" allowOverlap="1" wp14:anchorId="11226BDA" wp14:editId="70904F5A">
          <wp:simplePos x="0" y="0"/>
          <wp:positionH relativeFrom="column">
            <wp:posOffset>4838</wp:posOffset>
          </wp:positionH>
          <wp:positionV relativeFrom="paragraph">
            <wp:posOffset>-151458</wp:posOffset>
          </wp:positionV>
          <wp:extent cx="6400800" cy="800100"/>
          <wp:effectExtent l="0" t="0" r="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ord_alkatresze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080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238BD">
      <w:rPr>
        <w:rFonts w:ascii="Tahoma" w:hAnsi="Tahoma" w:cs="Tahoma"/>
        <w:b/>
        <w:color w:val="FFFFFF" w:themeColor="background1"/>
        <w:sz w:val="18"/>
        <w:szCs w:val="18"/>
        <w:lang w:val="en-US"/>
      </w:rPr>
      <w:tab/>
      <w:t>SZERVEZETI EGYSÉG FELIRATTAL</w:t>
    </w:r>
  </w:p>
  <w:p w14:paraId="4517B37A" w14:textId="77777777" w:rsidR="009238BD" w:rsidRPr="009238BD" w:rsidRDefault="000465FD" w:rsidP="009238BD">
    <w:pPr>
      <w:tabs>
        <w:tab w:val="left" w:pos="1304"/>
      </w:tabs>
      <w:autoSpaceDE w:val="0"/>
      <w:autoSpaceDN w:val="0"/>
      <w:adjustRightInd w:val="0"/>
      <w:rPr>
        <w:rFonts w:ascii="Tahoma" w:hAnsi="Tahoma" w:cs="Tahoma"/>
        <w:b/>
        <w:color w:val="FFFFFF" w:themeColor="background1"/>
        <w:sz w:val="18"/>
        <w:szCs w:val="18"/>
        <w:lang w:val="en-US"/>
      </w:rPr>
    </w:pPr>
    <w:r w:rsidRPr="009238BD">
      <w:rPr>
        <w:rFonts w:ascii="Tahoma" w:hAnsi="Tahoma" w:cs="Tahoma"/>
        <w:color w:val="FFFFFF" w:themeColor="background1"/>
        <w:sz w:val="15"/>
        <w:szCs w:val="15"/>
        <w:lang w:val="en-US"/>
      </w:rPr>
      <w:tab/>
    </w:r>
    <w:r w:rsidR="009238BD" w:rsidRPr="009238BD">
      <w:rPr>
        <w:noProof/>
        <w:color w:val="FFFFFF" w:themeColor="background1"/>
      </w:rPr>
      <w:drawing>
        <wp:inline distT="0" distB="0" distL="0" distR="0" wp14:anchorId="7E46A8D6" wp14:editId="41EE1691">
          <wp:extent cx="100263" cy="100263"/>
          <wp:effectExtent l="0" t="0" r="1905" b="1905"/>
          <wp:docPr id="1754181458" name="Picture 1754181458" descr="A blue and black location pi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4181458" name="Picture 1754181458" descr="A blue and black location pin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985" cy="163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238BD" w:rsidRPr="009238BD">
      <w:rPr>
        <w:color w:val="FFFFFF" w:themeColor="background1"/>
        <w:lang w:val="en-US"/>
      </w:rPr>
      <w:tab/>
    </w:r>
    <w:r w:rsidR="009238BD" w:rsidRPr="009238BD">
      <w:rPr>
        <w:color w:val="FFFFFF" w:themeColor="background1"/>
        <w:sz w:val="15"/>
        <w:szCs w:val="15"/>
        <w:lang w:val="en-US"/>
      </w:rPr>
      <w:t>9026 Győr, Egyetem tér 1.</w:t>
    </w:r>
  </w:p>
  <w:p w14:paraId="394D3706" w14:textId="77777777" w:rsidR="009238BD" w:rsidRPr="009238BD" w:rsidRDefault="009238BD" w:rsidP="009238BD">
    <w:pPr>
      <w:tabs>
        <w:tab w:val="left" w:pos="1304"/>
      </w:tabs>
      <w:autoSpaceDE w:val="0"/>
      <w:autoSpaceDN w:val="0"/>
      <w:adjustRightInd w:val="0"/>
      <w:rPr>
        <w:rFonts w:ascii="Tahoma" w:hAnsi="Tahoma" w:cs="Tahoma"/>
        <w:b/>
        <w:color w:val="FFFFFF" w:themeColor="background1"/>
        <w:sz w:val="18"/>
        <w:szCs w:val="18"/>
        <w:lang w:val="en-US"/>
      </w:rPr>
    </w:pPr>
    <w:r w:rsidRPr="009238BD">
      <w:rPr>
        <w:color w:val="FFFFFF" w:themeColor="background1"/>
        <w:sz w:val="15"/>
        <w:szCs w:val="15"/>
        <w:lang w:val="en-US"/>
      </w:rPr>
      <w:tab/>
    </w:r>
    <w:r w:rsidRPr="009238BD">
      <w:rPr>
        <w:noProof/>
        <w:color w:val="FFFFFF" w:themeColor="background1"/>
        <w:sz w:val="15"/>
        <w:szCs w:val="15"/>
      </w:rPr>
      <w:drawing>
        <wp:inline distT="0" distB="0" distL="0" distR="0" wp14:anchorId="4FBE0B82" wp14:editId="56EC1B4C">
          <wp:extent cx="96253" cy="96253"/>
          <wp:effectExtent l="0" t="0" r="5715" b="5715"/>
          <wp:docPr id="1203423021" name="Picture 1203423021" descr="A blue and black cell phon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3423021" name="Picture 1203423021" descr="A blue and black cell phone&#10;&#10;AI-generated content may be incorrect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55" cy="1411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238BD">
      <w:rPr>
        <w:color w:val="FFFFFF" w:themeColor="background1"/>
        <w:sz w:val="15"/>
        <w:szCs w:val="15"/>
        <w:lang w:val="en-US"/>
      </w:rPr>
      <w:tab/>
    </w:r>
    <w:r w:rsidRPr="009238BD">
      <w:rPr>
        <w:color w:val="FFFFFF" w:themeColor="background1"/>
        <w:sz w:val="15"/>
        <w:szCs w:val="15"/>
        <w:lang w:val="en-US"/>
      </w:rPr>
      <w:tab/>
      <w:t>+36 96 503 400</w:t>
    </w:r>
    <w:r w:rsidRPr="009238BD">
      <w:rPr>
        <w:color w:val="FFFFFF" w:themeColor="background1"/>
        <w:sz w:val="15"/>
        <w:szCs w:val="15"/>
        <w:lang w:val="en-US"/>
      </w:rPr>
      <w:tab/>
    </w:r>
    <w:r w:rsidRPr="009238BD">
      <w:rPr>
        <w:color w:val="FFFFFF" w:themeColor="background1"/>
        <w:sz w:val="15"/>
        <w:szCs w:val="15"/>
        <w:lang w:val="en-US"/>
      </w:rPr>
      <w:tab/>
    </w:r>
    <w:r w:rsidRPr="009238BD">
      <w:rPr>
        <w:noProof/>
        <w:color w:val="FFFFFF" w:themeColor="background1"/>
        <w:sz w:val="15"/>
        <w:szCs w:val="15"/>
      </w:rPr>
      <w:drawing>
        <wp:inline distT="0" distB="0" distL="0" distR="0" wp14:anchorId="64628395" wp14:editId="3AE01763">
          <wp:extent cx="96253" cy="96253"/>
          <wp:effectExtent l="0" t="0" r="5715" b="5715"/>
          <wp:docPr id="782685551" name="Picture 782685551" descr="A blue and black email ico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2685551" name="Picture 782685551" descr="A blue and black email icon&#10;&#10;AI-generated content may be incorrect.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542" cy="1255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238BD">
      <w:rPr>
        <w:color w:val="FFFFFF" w:themeColor="background1"/>
        <w:sz w:val="15"/>
        <w:szCs w:val="15"/>
        <w:lang w:val="en-US"/>
      </w:rPr>
      <w:tab/>
    </w:r>
    <w:hyperlink r:id="rId5" w:history="1">
      <w:r w:rsidRPr="009238BD">
        <w:rPr>
          <w:rStyle w:val="Hyperlink"/>
          <w:rFonts w:ascii="Tahoma" w:hAnsi="Tahoma" w:cs="Tahoma"/>
          <w:color w:val="FFFFFF" w:themeColor="background1"/>
          <w:sz w:val="15"/>
          <w:szCs w:val="15"/>
          <w:lang w:val="en-US"/>
        </w:rPr>
        <w:t>sze@sze.hu</w:t>
      </w:r>
    </w:hyperlink>
    <w:r w:rsidRPr="009238BD">
      <w:rPr>
        <w:color w:val="FFFFFF" w:themeColor="background1"/>
        <w:sz w:val="15"/>
        <w:szCs w:val="15"/>
        <w:lang w:val="en-US"/>
      </w:rPr>
      <w:tab/>
    </w:r>
    <w:r w:rsidRPr="009238BD">
      <w:rPr>
        <w:color w:val="FFFFFF" w:themeColor="background1"/>
        <w:sz w:val="15"/>
        <w:szCs w:val="15"/>
        <w:lang w:val="en-US"/>
      </w:rPr>
      <w:tab/>
    </w:r>
    <w:r w:rsidRPr="009238BD">
      <w:rPr>
        <w:noProof/>
        <w:color w:val="FFFFFF" w:themeColor="background1"/>
        <w:sz w:val="15"/>
        <w:szCs w:val="15"/>
      </w:rPr>
      <w:drawing>
        <wp:inline distT="0" distB="0" distL="0" distR="0" wp14:anchorId="7D9C7760" wp14:editId="65E49E34">
          <wp:extent cx="92242" cy="92242"/>
          <wp:effectExtent l="0" t="0" r="0" b="0"/>
          <wp:docPr id="809843530" name="Picture 809843530" descr="A blue globe with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9843530" name="Picture 809843530" descr="A blue globe with a black background&#10;&#10;AI-generated content may be incorrect.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242" cy="1232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238BD">
      <w:rPr>
        <w:color w:val="FFFFFF" w:themeColor="background1"/>
        <w:sz w:val="15"/>
        <w:szCs w:val="15"/>
        <w:lang w:val="en-US"/>
      </w:rPr>
      <w:tab/>
      <w:t>www.uni.sze.hu</w:t>
    </w:r>
  </w:p>
  <w:p w14:paraId="7C2F5EFD" w14:textId="6244A3A4" w:rsidR="008B1889" w:rsidRPr="009238BD" w:rsidRDefault="008B1889" w:rsidP="009238BD">
    <w:pPr>
      <w:pStyle w:val="ListParagraph"/>
      <w:tabs>
        <w:tab w:val="left" w:pos="1304"/>
      </w:tabs>
      <w:autoSpaceDE w:val="0"/>
      <w:autoSpaceDN w:val="0"/>
      <w:adjustRightInd w:val="0"/>
      <w:spacing w:before="60"/>
      <w:rPr>
        <w:color w:val="FFFFFF" w:themeColor="background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A4F6C" w14:textId="77777777" w:rsidR="00027FFB" w:rsidRDefault="00027FFB" w:rsidP="00D06B6B">
      <w:r>
        <w:separator/>
      </w:r>
    </w:p>
  </w:footnote>
  <w:footnote w:type="continuationSeparator" w:id="0">
    <w:p w14:paraId="1169D664" w14:textId="77777777" w:rsidR="00027FFB" w:rsidRDefault="00027FFB" w:rsidP="00D06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83743" w14:textId="77777777" w:rsidR="009238BD" w:rsidRDefault="009238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69260" w14:textId="77777777" w:rsidR="00D06B6B" w:rsidRDefault="00D06B6B">
    <w:pPr>
      <w:pStyle w:val="Header"/>
    </w:pPr>
    <w:r>
      <w:rPr>
        <w:noProof/>
      </w:rPr>
      <w:drawing>
        <wp:inline distT="0" distB="0" distL="0" distR="0" wp14:anchorId="4F0639B9" wp14:editId="3CE14D4B">
          <wp:extent cx="2133600" cy="5461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_alkatreszek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3600" cy="546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0BE25" w14:textId="77777777" w:rsidR="00D83672" w:rsidRDefault="00D83672">
    <w:pPr>
      <w:pStyle w:val="Header"/>
    </w:pPr>
    <w:r>
      <w:rPr>
        <w:noProof/>
      </w:rPr>
      <w:drawing>
        <wp:inline distT="0" distB="0" distL="0" distR="0" wp14:anchorId="45B2FF47" wp14:editId="7EF827F9">
          <wp:extent cx="2133600" cy="546100"/>
          <wp:effectExtent l="0" t="0" r="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Word_alkatreszek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3600" cy="546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20BA821C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039614014" o:spid="_x0000_i1025" type="#_x0000_t75" style="width:65pt;height:65pt;visibility:visible;mso-wrap-style:square">
            <v:imagedata r:id="rId1" o:title=""/>
          </v:shape>
        </w:pict>
      </mc:Choice>
      <mc:Fallback>
        <w:drawing>
          <wp:inline distT="0" distB="0" distL="0" distR="0" wp14:anchorId="6E276ABB" wp14:editId="79368117">
            <wp:extent cx="825500" cy="825500"/>
            <wp:effectExtent l="0" t="0" r="0" b="0"/>
            <wp:docPr id="1039614014" name="Picture 1039614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20371385"/>
    <w:multiLevelType w:val="hybridMultilevel"/>
    <w:tmpl w:val="03448660"/>
    <w:lvl w:ilvl="0" w:tplc="B20CE8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DC7C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68889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4A5C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EE184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FC22C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0447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3C69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108EC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543943FF"/>
    <w:multiLevelType w:val="hybridMultilevel"/>
    <w:tmpl w:val="9A563F32"/>
    <w:lvl w:ilvl="0" w:tplc="AA8892E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CA59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BC93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D820D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BA7E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F0FE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070DF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ECFC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F88CAB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362483034">
    <w:abstractNumId w:val="0"/>
  </w:num>
  <w:num w:numId="2" w16cid:durableId="13938494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113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5FD"/>
    <w:rsid w:val="00027FFB"/>
    <w:rsid w:val="000465FD"/>
    <w:rsid w:val="000E365A"/>
    <w:rsid w:val="001D0246"/>
    <w:rsid w:val="00361459"/>
    <w:rsid w:val="003934D4"/>
    <w:rsid w:val="00492658"/>
    <w:rsid w:val="004D42B3"/>
    <w:rsid w:val="004D4C3D"/>
    <w:rsid w:val="0055408A"/>
    <w:rsid w:val="005C0D1F"/>
    <w:rsid w:val="005E752E"/>
    <w:rsid w:val="00651B42"/>
    <w:rsid w:val="00683741"/>
    <w:rsid w:val="006D6BFD"/>
    <w:rsid w:val="006F48FC"/>
    <w:rsid w:val="007069C4"/>
    <w:rsid w:val="00757491"/>
    <w:rsid w:val="007971B2"/>
    <w:rsid w:val="007C1071"/>
    <w:rsid w:val="007F667F"/>
    <w:rsid w:val="008854FF"/>
    <w:rsid w:val="008B1889"/>
    <w:rsid w:val="008C11CC"/>
    <w:rsid w:val="009238BD"/>
    <w:rsid w:val="00957B0E"/>
    <w:rsid w:val="009F2A7A"/>
    <w:rsid w:val="00A65767"/>
    <w:rsid w:val="00AE0AC9"/>
    <w:rsid w:val="00AF2654"/>
    <w:rsid w:val="00B25F9B"/>
    <w:rsid w:val="00B4392C"/>
    <w:rsid w:val="00B91160"/>
    <w:rsid w:val="00BE17D1"/>
    <w:rsid w:val="00C377F2"/>
    <w:rsid w:val="00C53AA5"/>
    <w:rsid w:val="00C76916"/>
    <w:rsid w:val="00CA0FAA"/>
    <w:rsid w:val="00CE2536"/>
    <w:rsid w:val="00CE366E"/>
    <w:rsid w:val="00D06B6B"/>
    <w:rsid w:val="00D83672"/>
    <w:rsid w:val="00E74549"/>
    <w:rsid w:val="00EC7CC4"/>
    <w:rsid w:val="00ED6542"/>
    <w:rsid w:val="00FA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AAD9C48"/>
  <w14:defaultImageDpi w14:val="32767"/>
  <w15:chartTrackingRefBased/>
  <w15:docId w15:val="{C2254D97-EC6D-664D-8980-B95ADCD68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6B6B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6B6B"/>
  </w:style>
  <w:style w:type="paragraph" w:styleId="Footer">
    <w:name w:val="footer"/>
    <w:basedOn w:val="Normal"/>
    <w:link w:val="FooterChar"/>
    <w:uiPriority w:val="99"/>
    <w:unhideWhenUsed/>
    <w:rsid w:val="00D06B6B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6B6B"/>
  </w:style>
  <w:style w:type="character" w:styleId="Hyperlink">
    <w:name w:val="Hyperlink"/>
    <w:basedOn w:val="DefaultParagraphFont"/>
    <w:uiPriority w:val="99"/>
    <w:unhideWhenUsed/>
    <w:rsid w:val="006D6B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6D6BF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D6BF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574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749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74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74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749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7491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491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AF26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1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7" Type="http://schemas.openxmlformats.org/officeDocument/2006/relationships/image" Target="media/image8.png"/><Relationship Id="rId2" Type="http://schemas.openxmlformats.org/officeDocument/2006/relationships/image" Target="media/image2.png"/><Relationship Id="rId1" Type="http://schemas.openxmlformats.org/officeDocument/2006/relationships/image" Target="media/image4.jpg"/><Relationship Id="rId6" Type="http://schemas.openxmlformats.org/officeDocument/2006/relationships/hyperlink" Target="mailto:info@sze.hu" TargetMode="External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2.png"/><Relationship Id="rId1" Type="http://schemas.openxmlformats.org/officeDocument/2006/relationships/image" Target="media/image9.jpg"/><Relationship Id="rId6" Type="http://schemas.openxmlformats.org/officeDocument/2006/relationships/image" Target="media/image8.png"/><Relationship Id="rId5" Type="http://schemas.openxmlformats.org/officeDocument/2006/relationships/hyperlink" Target="mailto:sze@sze.hu" TargetMode="External"/><Relationship Id="rId4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tudio-06-mac/Desktop/Alex/SZE_levelpapi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192E779-EC03-D74C-9C31-E0400A0F2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SZE_levelpapir.dotx</Template>
  <TotalTime>4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Mózsi Richárd</dc:creator>
  <cp:keywords/>
  <dc:description/>
  <cp:lastModifiedBy>zsoka palmai</cp:lastModifiedBy>
  <cp:revision>2</cp:revision>
  <dcterms:created xsi:type="dcterms:W3CDTF">2019-07-31T11:38:00Z</dcterms:created>
  <dcterms:modified xsi:type="dcterms:W3CDTF">2025-02-17T07:53:00Z</dcterms:modified>
</cp:coreProperties>
</file>